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DBA" w:rsidRDefault="00A32DBA"/>
    <w:p w:rsidR="00A32DBA" w:rsidRDefault="00A32DBA"/>
    <w:p w:rsidR="00A32DBA" w:rsidRDefault="00A32DBA"/>
    <w:p w:rsidR="00A32DBA" w:rsidRDefault="00A32DBA"/>
    <w:p w:rsidR="00A32DBA" w:rsidRDefault="00A32DBA"/>
    <w:p w:rsidR="00A32DBA" w:rsidRDefault="00A32DBA"/>
    <w:p w:rsidR="000C6A7B" w:rsidRDefault="000C6A7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4848225</wp:posOffset>
                </wp:positionH>
                <wp:positionV relativeFrom="paragraph">
                  <wp:posOffset>180975</wp:posOffset>
                </wp:positionV>
                <wp:extent cx="1800225" cy="4019550"/>
                <wp:effectExtent l="0" t="0" r="9525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401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C6A7B" w:rsidRDefault="000C6A7B" w:rsidP="00311472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40"/>
                                <w:szCs w:val="40"/>
                                <w:lang w:val="en"/>
                              </w:rPr>
                            </w:pPr>
                          </w:p>
                          <w:p w:rsidR="000C6A7B" w:rsidRPr="000C6A7B" w:rsidRDefault="000C6A7B" w:rsidP="00311472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2D182B" w:rsidRPr="000C6A7B" w:rsidRDefault="002D182B" w:rsidP="00311472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2014A" w:rsidRPr="00BB082A" w:rsidRDefault="00BB082A" w:rsidP="0002014A">
                            <w:pPr>
                              <w:widowControl w:val="0"/>
                              <w:spacing w:line="30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</w:pPr>
                            <w:r w:rsidRPr="00BB082A"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  <w:t>4</w:t>
                            </w:r>
                            <w:r w:rsidRPr="00BB082A"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vertAlign w:val="superscript"/>
                                <w:lang w:val="en"/>
                              </w:rPr>
                              <w:t>th</w:t>
                            </w:r>
                            <w:r w:rsidRPr="00BB082A"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  <w:t xml:space="preserve"> March</w:t>
                            </w:r>
                            <w:r w:rsidR="00064DD5" w:rsidRPr="00BB082A"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  <w:t xml:space="preserve"> 2025</w:t>
                            </w:r>
                          </w:p>
                          <w:p w:rsidR="00BB082A" w:rsidRPr="00BB082A" w:rsidRDefault="00BB082A" w:rsidP="0002014A">
                            <w:pPr>
                              <w:widowControl w:val="0"/>
                              <w:spacing w:line="30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</w:pPr>
                            <w:r w:rsidRPr="00BB082A"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  <w:t>9.20am</w:t>
                            </w:r>
                          </w:p>
                          <w:p w:rsidR="00064DD5" w:rsidRPr="00BB082A" w:rsidRDefault="00064DD5" w:rsidP="0002014A">
                            <w:pPr>
                              <w:widowControl w:val="0"/>
                              <w:spacing w:line="30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</w:pPr>
                            <w:r w:rsidRPr="00BB082A"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  <w:t>In School</w:t>
                            </w:r>
                          </w:p>
                          <w:p w:rsidR="0002014A" w:rsidRDefault="0002014A" w:rsidP="00311472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2014A" w:rsidRDefault="0002014A" w:rsidP="00311472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2014A" w:rsidRDefault="0002014A" w:rsidP="00311472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2D182B" w:rsidRDefault="002D182B" w:rsidP="00FC03BD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C6A7B" w:rsidRPr="000C6A7B" w:rsidRDefault="000C6A7B" w:rsidP="00311472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FC03BD" w:rsidRDefault="00FC03BD" w:rsidP="00FC03BD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FFFFF" w:themeColor="background1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  <w:r w:rsidRPr="00FC03BD">
                              <w:rPr>
                                <w:rFonts w:ascii="MV Boli" w:hAnsi="MV Boli" w:cs="MV Boli"/>
                                <w:b/>
                                <w:bCs/>
                                <w:color w:val="FFFFFF" w:themeColor="background1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  <w:t>Come and chat with other parents…</w:t>
                            </w:r>
                          </w:p>
                          <w:p w:rsidR="00064DD5" w:rsidRDefault="00064DD5" w:rsidP="00FC03BD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FFFFF" w:themeColor="background1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64DD5" w:rsidRDefault="00064DD5" w:rsidP="00FC03BD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FFFFF" w:themeColor="background1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64DD5" w:rsidRPr="00FC03BD" w:rsidRDefault="00064DD5" w:rsidP="00FC03BD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FFFFF" w:themeColor="background1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bCs/>
                                <w:color w:val="FFFFFF" w:themeColor="background1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  <w:t>Mrs Khalique will be available to chat with Urdu speaking parents</w:t>
                            </w:r>
                          </w:p>
                          <w:p w:rsidR="000C6A7B" w:rsidRPr="000C6A7B" w:rsidRDefault="000C6A7B" w:rsidP="00311472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C6A7B" w:rsidRPr="000C6A7B" w:rsidRDefault="000C6A7B" w:rsidP="00311472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color w:val="F2F2F2" w:themeColor="background1" w:themeShade="F2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81.75pt;margin-top:14.25pt;width:141.75pt;height:316.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" filled="f" fillcolor="#fffffe" stroked="f" strokecolor="#212120" insetpen="t">
                <v:textbox inset="2.88pt,2.88pt,2.88pt,2.88pt">
                  <w:txbxContent>
                    <w:p w:rsidR="000C6A7B" w:rsidRDefault="000C6A7B" w:rsidP="00311472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40"/>
                          <w:szCs w:val="40"/>
                          <w:lang w:val="en"/>
                        </w:rPr>
                      </w:pPr>
                    </w:p>
                    <w:p w:rsidR="000C6A7B" w:rsidRPr="000C6A7B" w:rsidRDefault="000C6A7B" w:rsidP="00311472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2D182B" w:rsidRPr="000C6A7B" w:rsidRDefault="002D182B" w:rsidP="00311472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2014A" w:rsidRPr="00BB082A" w:rsidRDefault="00BB082A" w:rsidP="0002014A">
                      <w:pPr>
                        <w:widowControl w:val="0"/>
                        <w:spacing w:line="300" w:lineRule="exact"/>
                        <w:jc w:val="center"/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</w:pPr>
                      <w:r w:rsidRPr="00BB082A"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  <w:t>4</w:t>
                      </w:r>
                      <w:r w:rsidRPr="00BB082A"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vertAlign w:val="superscript"/>
                          <w:lang w:val="en"/>
                        </w:rPr>
                        <w:t>th</w:t>
                      </w:r>
                      <w:r w:rsidRPr="00BB082A"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  <w:t xml:space="preserve"> March</w:t>
                      </w:r>
                      <w:r w:rsidR="00064DD5" w:rsidRPr="00BB082A"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  <w:t xml:space="preserve"> 2025</w:t>
                      </w:r>
                    </w:p>
                    <w:p w:rsidR="00BB082A" w:rsidRPr="00BB082A" w:rsidRDefault="00BB082A" w:rsidP="0002014A">
                      <w:pPr>
                        <w:widowControl w:val="0"/>
                        <w:spacing w:line="300" w:lineRule="exact"/>
                        <w:jc w:val="center"/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</w:pPr>
                      <w:r w:rsidRPr="00BB082A"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  <w:t>9.20am</w:t>
                      </w:r>
                    </w:p>
                    <w:p w:rsidR="00064DD5" w:rsidRPr="00BB082A" w:rsidRDefault="00064DD5" w:rsidP="0002014A">
                      <w:pPr>
                        <w:widowControl w:val="0"/>
                        <w:spacing w:line="300" w:lineRule="exact"/>
                        <w:jc w:val="center"/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</w:pPr>
                      <w:r w:rsidRPr="00BB082A"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  <w:t>In School</w:t>
                      </w:r>
                    </w:p>
                    <w:p w:rsidR="0002014A" w:rsidRDefault="0002014A" w:rsidP="00311472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2014A" w:rsidRDefault="0002014A" w:rsidP="00311472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2014A" w:rsidRDefault="0002014A" w:rsidP="00311472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2D182B" w:rsidRDefault="002D182B" w:rsidP="00FC03BD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C6A7B" w:rsidRPr="000C6A7B" w:rsidRDefault="000C6A7B" w:rsidP="00311472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FC03BD" w:rsidRDefault="00FC03BD" w:rsidP="00FC03BD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FFFFF" w:themeColor="background1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  <w:r w:rsidRPr="00FC03BD">
                        <w:rPr>
                          <w:rFonts w:ascii="MV Boli" w:hAnsi="MV Boli" w:cs="MV Boli"/>
                          <w:b/>
                          <w:bCs/>
                          <w:color w:val="FFFFFF" w:themeColor="background1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  <w:t>Come and chat with other parents…</w:t>
                      </w:r>
                    </w:p>
                    <w:p w:rsidR="00064DD5" w:rsidRDefault="00064DD5" w:rsidP="00FC03BD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FFFFF" w:themeColor="background1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64DD5" w:rsidRDefault="00064DD5" w:rsidP="00FC03BD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FFFFF" w:themeColor="background1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64DD5" w:rsidRPr="00FC03BD" w:rsidRDefault="00064DD5" w:rsidP="00FC03BD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FFFFF" w:themeColor="background1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  <w:r>
                        <w:rPr>
                          <w:rFonts w:ascii="MV Boli" w:hAnsi="MV Boli" w:cs="MV Boli"/>
                          <w:b/>
                          <w:bCs/>
                          <w:color w:val="FFFFFF" w:themeColor="background1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  <w:t>Mrs Khalique will be available to chat with Urdu speaking parents</w:t>
                      </w:r>
                    </w:p>
                    <w:p w:rsidR="000C6A7B" w:rsidRPr="000C6A7B" w:rsidRDefault="000C6A7B" w:rsidP="00311472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C6A7B" w:rsidRPr="000C6A7B" w:rsidRDefault="000C6A7B" w:rsidP="00311472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color w:val="F2F2F2" w:themeColor="background1" w:themeShade="F2"/>
                          <w:sz w:val="28"/>
                          <w:szCs w:val="28"/>
                          <w:lang w:val="e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18E6" w:rsidRPr="00DA18E6">
        <w:rPr>
          <w:noProof/>
          <w:lang w:val="en-GB" w:eastAsia="en-GB"/>
        </w:rPr>
        <w:drawing>
          <wp:inline distT="0" distB="0" distL="0" distR="0">
            <wp:extent cx="2857500" cy="1600200"/>
            <wp:effectExtent l="0" t="0" r="0" b="0"/>
            <wp:docPr id="15" name="Picture 15" descr="C:\Users\st-wynn-s\AppData\Local\Microsoft\Windows\INetCache\Content.MSO\477B9B0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-wynn-s\AppData\Local\Microsoft\Windows\INetCache\Content.MSO\477B9B06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4B7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5330549</wp:posOffset>
                </wp:positionH>
                <wp:positionV relativeFrom="paragraph">
                  <wp:posOffset>8953102</wp:posOffset>
                </wp:positionV>
                <wp:extent cx="957580" cy="415922"/>
                <wp:effectExtent l="0" t="0" r="0" b="3810"/>
                <wp:wrapNone/>
                <wp:docPr id="7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7580" cy="4159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A256B" w:rsidRDefault="002A256B" w:rsidP="002A256B">
                            <w:pPr>
                              <w:widowControl w:val="0"/>
                              <w:spacing w:line="320" w:lineRule="exact"/>
                              <w:rPr>
                                <w:rFonts w:ascii="Arial" w:hAnsi="Arial" w:cs="Arial"/>
                                <w:color w:val="FFFFFE"/>
                                <w:w w:val="90"/>
                                <w:sz w:val="26"/>
                                <w:szCs w:val="26"/>
                                <w:lang w:val="en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E"/>
                                <w:spacing w:val="20"/>
                                <w:w w:val="90"/>
                                <w:sz w:val="26"/>
                                <w:szCs w:val="26"/>
                                <w:lang w:val="en"/>
                              </w:rPr>
                              <w:t>technology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7" type="#_x0000_t202" style="position:absolute;margin-left:419.75pt;margin-top:704.95pt;width:75.4pt;height:32.7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" filled="f" fillcolor="#fffffe" stroked="f" strokecolor="#212120" insetpen="t">
                <v:textbox inset="2.88pt,2.88pt,2.88pt,2.88pt">
                  <w:txbxContent>
                    <w:p w:rsidR="002A256B" w:rsidRDefault="002A256B" w:rsidP="002A256B">
                      <w:pPr>
                        <w:widowControl w:val="0"/>
                        <w:spacing w:line="320" w:lineRule="exact"/>
                        <w:rPr>
                          <w:rFonts w:ascii="Arial" w:hAnsi="Arial" w:cs="Arial"/>
                          <w:color w:val="FFFFFE"/>
                          <w:w w:val="90"/>
                          <w:sz w:val="26"/>
                          <w:szCs w:val="26"/>
                          <w:lang w:val="en"/>
                        </w:rPr>
                      </w:pPr>
                      <w:r>
                        <w:rPr>
                          <w:rFonts w:ascii="Arial" w:hAnsi="Arial" w:cs="Arial"/>
                          <w:color w:val="FFFFFE"/>
                          <w:spacing w:val="20"/>
                          <w:w w:val="90"/>
                          <w:sz w:val="26"/>
                          <w:szCs w:val="26"/>
                          <w:lang w:val="en"/>
                        </w:rPr>
                        <w:t>technology</w:t>
                      </w:r>
                    </w:p>
                  </w:txbxContent>
                </v:textbox>
              </v:shape>
            </w:pict>
          </mc:Fallback>
        </mc:AlternateContent>
      </w:r>
      <w:r w:rsidR="00D74B7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4605719</wp:posOffset>
                </wp:positionH>
                <wp:positionV relativeFrom="paragraph">
                  <wp:posOffset>54429</wp:posOffset>
                </wp:positionV>
                <wp:extent cx="2240915" cy="4457669"/>
                <wp:effectExtent l="0" t="0" r="26035" b="19685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45766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  <a:effectLst/>
                        <a:extLst/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DF668B" id="Rectangle 5" o:spid="_x0000_s1026" style="position:absolute;margin-left:362.65pt;margin-top:4.3pt;width:176.45pt;height:351pt;z-index:25163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" fillcolor="#1a495c [1604]" strokecolor="#1a495c [1604]">
                <v:textbox inset="2.88pt,2.88pt,2.88pt,2.88pt"/>
              </v:rect>
            </w:pict>
          </mc:Fallback>
        </mc:AlternateContent>
      </w:r>
    </w:p>
    <w:p w:rsidR="000C6A7B" w:rsidRPr="000C6A7B" w:rsidRDefault="00FC03BD" w:rsidP="000C6A7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47625</wp:posOffset>
                </wp:positionV>
                <wp:extent cx="4152900" cy="1933575"/>
                <wp:effectExtent l="0" t="0" r="0" b="9525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1933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11472" w:rsidRPr="00BB082A" w:rsidRDefault="0002014A" w:rsidP="0002014A">
                            <w:pPr>
                              <w:widowControl w:val="0"/>
                              <w:spacing w:line="30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3A5A62" w:themeColor="accent5" w:themeShade="80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  <w:r w:rsidRPr="00BB082A">
                              <w:rPr>
                                <w:rFonts w:ascii="MV Boli" w:hAnsi="MV Boli" w:cs="MV Boli"/>
                                <w:b/>
                                <w:bCs/>
                                <w:color w:val="3A5A62" w:themeColor="accent5" w:themeShade="80"/>
                                <w:w w:val="90"/>
                                <w:sz w:val="28"/>
                                <w:szCs w:val="28"/>
                                <w:lang w:val="en"/>
                              </w:rPr>
                              <w:t>Parent</w:t>
                            </w:r>
                            <w:r w:rsidR="00FC03BD" w:rsidRPr="00BB082A">
                              <w:rPr>
                                <w:rFonts w:ascii="MV Boli" w:hAnsi="MV Boli" w:cs="MV Boli"/>
                                <w:b/>
                                <w:bCs/>
                                <w:color w:val="3A5A62" w:themeColor="accent5" w:themeShade="80"/>
                                <w:w w:val="90"/>
                                <w:sz w:val="28"/>
                                <w:szCs w:val="28"/>
                                <w:lang w:val="en"/>
                              </w:rPr>
                              <w:t>s’</w:t>
                            </w:r>
                            <w:r w:rsidR="00BB082A" w:rsidRPr="00BB082A">
                              <w:rPr>
                                <w:rFonts w:ascii="MV Boli" w:hAnsi="MV Boli" w:cs="MV Boli"/>
                                <w:b/>
                                <w:bCs/>
                                <w:color w:val="3A5A62" w:themeColor="accent5" w:themeShade="80"/>
                                <w:w w:val="90"/>
                                <w:sz w:val="28"/>
                                <w:szCs w:val="28"/>
                                <w:lang w:val="en"/>
                              </w:rPr>
                              <w:t xml:space="preserve"> Gentle Sleep</w:t>
                            </w:r>
                            <w:r w:rsidR="002D4CC9" w:rsidRPr="00BB082A">
                              <w:rPr>
                                <w:rFonts w:ascii="MV Boli" w:hAnsi="MV Boli" w:cs="MV Boli"/>
                                <w:b/>
                                <w:bCs/>
                                <w:color w:val="3A5A62" w:themeColor="accent5" w:themeShade="80"/>
                                <w:w w:val="90"/>
                                <w:sz w:val="28"/>
                                <w:szCs w:val="28"/>
                                <w:lang w:val="en"/>
                              </w:rPr>
                              <w:t xml:space="preserve"> Session</w:t>
                            </w:r>
                          </w:p>
                          <w:p w:rsidR="00DA18E6" w:rsidRPr="002D182B" w:rsidRDefault="00DA18E6" w:rsidP="00311472">
                            <w:pPr>
                              <w:widowControl w:val="0"/>
                              <w:spacing w:line="30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EF792F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64DD5" w:rsidRDefault="00064DD5" w:rsidP="0002014A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373545" w:themeColor="text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64DD5" w:rsidRPr="00064DD5" w:rsidRDefault="00064DD5" w:rsidP="0002014A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373545" w:themeColor="text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2014A" w:rsidRPr="00BB082A" w:rsidRDefault="00BB082A" w:rsidP="0002014A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1B1A22" w:themeColor="text2" w:themeShade="80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  <w:r w:rsidRPr="00BB082A">
                              <w:rPr>
                                <w:rFonts w:ascii="MV Boli" w:hAnsi="MV Boli" w:cs="MV Boli"/>
                                <w:b/>
                                <w:bCs/>
                                <w:color w:val="1B1A22" w:themeColor="text2" w:themeShade="80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  <w:t>Information on the science of sleep and how it can help you help your child sleep better</w:t>
                            </w:r>
                          </w:p>
                          <w:p w:rsidR="0002014A" w:rsidRPr="0002014A" w:rsidRDefault="0002014A" w:rsidP="0002014A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134163" w:themeColor="accent6" w:themeShade="80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DA18E6" w:rsidRPr="00064DD5" w:rsidRDefault="00DA18E6" w:rsidP="0002014A">
                            <w:pPr>
                              <w:widowControl w:val="0"/>
                              <w:spacing w:line="300" w:lineRule="exact"/>
                              <w:jc w:val="center"/>
                              <w:rPr>
                                <w:rFonts w:ascii="MV Boli" w:hAnsi="MV Boli" w:cs="MV Boli"/>
                                <w:color w:val="134163" w:themeColor="accent6" w:themeShade="80"/>
                                <w:w w:val="90"/>
                                <w:sz w:val="28"/>
                                <w:szCs w:val="28"/>
                                <w:u w:val="single"/>
                                <w:lang w:val="en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36pt;margin-top:3.75pt;width:327pt;height:152.2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" filled="f" fillcolor="#fffffe" stroked="f" strokecolor="#212120" insetpen="t">
                <v:textbox inset="2.88pt,2.88pt,2.88pt,2.88pt">
                  <w:txbxContent>
                    <w:p w:rsidR="00311472" w:rsidRPr="00BB082A" w:rsidRDefault="0002014A" w:rsidP="0002014A">
                      <w:pPr>
                        <w:widowControl w:val="0"/>
                        <w:spacing w:line="30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3A5A62" w:themeColor="accent5" w:themeShade="80"/>
                          <w:w w:val="90"/>
                          <w:sz w:val="28"/>
                          <w:szCs w:val="28"/>
                          <w:lang w:val="en"/>
                        </w:rPr>
                      </w:pPr>
                      <w:r w:rsidRPr="00BB082A">
                        <w:rPr>
                          <w:rFonts w:ascii="MV Boli" w:hAnsi="MV Boli" w:cs="MV Boli"/>
                          <w:b/>
                          <w:bCs/>
                          <w:color w:val="3A5A62" w:themeColor="accent5" w:themeShade="80"/>
                          <w:w w:val="90"/>
                          <w:sz w:val="28"/>
                          <w:szCs w:val="28"/>
                          <w:lang w:val="en"/>
                        </w:rPr>
                        <w:t>Parent</w:t>
                      </w:r>
                      <w:r w:rsidR="00FC03BD" w:rsidRPr="00BB082A">
                        <w:rPr>
                          <w:rFonts w:ascii="MV Boli" w:hAnsi="MV Boli" w:cs="MV Boli"/>
                          <w:b/>
                          <w:bCs/>
                          <w:color w:val="3A5A62" w:themeColor="accent5" w:themeShade="80"/>
                          <w:w w:val="90"/>
                          <w:sz w:val="28"/>
                          <w:szCs w:val="28"/>
                          <w:lang w:val="en"/>
                        </w:rPr>
                        <w:t>s’</w:t>
                      </w:r>
                      <w:r w:rsidR="00BB082A" w:rsidRPr="00BB082A">
                        <w:rPr>
                          <w:rFonts w:ascii="MV Boli" w:hAnsi="MV Boli" w:cs="MV Boli"/>
                          <w:b/>
                          <w:bCs/>
                          <w:color w:val="3A5A62" w:themeColor="accent5" w:themeShade="80"/>
                          <w:w w:val="90"/>
                          <w:sz w:val="28"/>
                          <w:szCs w:val="28"/>
                          <w:lang w:val="en"/>
                        </w:rPr>
                        <w:t xml:space="preserve"> Gentle Sleep</w:t>
                      </w:r>
                      <w:r w:rsidR="002D4CC9" w:rsidRPr="00BB082A">
                        <w:rPr>
                          <w:rFonts w:ascii="MV Boli" w:hAnsi="MV Boli" w:cs="MV Boli"/>
                          <w:b/>
                          <w:bCs/>
                          <w:color w:val="3A5A62" w:themeColor="accent5" w:themeShade="80"/>
                          <w:w w:val="90"/>
                          <w:sz w:val="28"/>
                          <w:szCs w:val="28"/>
                          <w:lang w:val="en"/>
                        </w:rPr>
                        <w:t xml:space="preserve"> Session</w:t>
                      </w:r>
                    </w:p>
                    <w:p w:rsidR="00DA18E6" w:rsidRPr="002D182B" w:rsidRDefault="00DA18E6" w:rsidP="00311472">
                      <w:pPr>
                        <w:widowControl w:val="0"/>
                        <w:spacing w:line="300" w:lineRule="exact"/>
                        <w:rPr>
                          <w:rFonts w:ascii="MV Boli" w:hAnsi="MV Boli" w:cs="MV Boli"/>
                          <w:b/>
                          <w:bCs/>
                          <w:color w:val="EF792F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64DD5" w:rsidRDefault="00064DD5" w:rsidP="0002014A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373545" w:themeColor="text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64DD5" w:rsidRPr="00064DD5" w:rsidRDefault="00064DD5" w:rsidP="0002014A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373545" w:themeColor="text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2014A" w:rsidRPr="00BB082A" w:rsidRDefault="00BB082A" w:rsidP="0002014A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1B1A22" w:themeColor="text2" w:themeShade="80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  <w:r w:rsidRPr="00BB082A">
                        <w:rPr>
                          <w:rFonts w:ascii="MV Boli" w:hAnsi="MV Boli" w:cs="MV Boli"/>
                          <w:b/>
                          <w:bCs/>
                          <w:color w:val="1B1A22" w:themeColor="text2" w:themeShade="80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  <w:t>Information on the science of sleep and how it can help you help your child sleep better</w:t>
                      </w:r>
                    </w:p>
                    <w:p w:rsidR="0002014A" w:rsidRPr="0002014A" w:rsidRDefault="0002014A" w:rsidP="0002014A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134163" w:themeColor="accent6" w:themeShade="80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DA18E6" w:rsidRPr="00064DD5" w:rsidRDefault="00DA18E6" w:rsidP="0002014A">
                      <w:pPr>
                        <w:widowControl w:val="0"/>
                        <w:spacing w:line="300" w:lineRule="exact"/>
                        <w:jc w:val="center"/>
                        <w:rPr>
                          <w:rFonts w:ascii="MV Boli" w:hAnsi="MV Boli" w:cs="MV Boli"/>
                          <w:color w:val="134163" w:themeColor="accent6" w:themeShade="80"/>
                          <w:w w:val="90"/>
                          <w:sz w:val="28"/>
                          <w:szCs w:val="28"/>
                          <w:u w:val="single"/>
                          <w:lang w:val="e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C6A7B" w:rsidRPr="000C6A7B" w:rsidRDefault="000C6A7B" w:rsidP="000C6A7B"/>
    <w:p w:rsidR="000C6A7B" w:rsidRPr="000C6A7B" w:rsidRDefault="000C6A7B" w:rsidP="000C6A7B"/>
    <w:p w:rsidR="000C6A7B" w:rsidRPr="000C6A7B" w:rsidRDefault="000C6A7B" w:rsidP="000C6A7B"/>
    <w:p w:rsidR="000C6A7B" w:rsidRPr="000C6A7B" w:rsidRDefault="000C6A7B" w:rsidP="000C6A7B"/>
    <w:p w:rsidR="000C6A7B" w:rsidRPr="000C6A7B" w:rsidRDefault="000C6A7B" w:rsidP="000C6A7B"/>
    <w:p w:rsidR="000C6A7B" w:rsidRPr="000C6A7B" w:rsidRDefault="000C6A7B" w:rsidP="000C6A7B"/>
    <w:p w:rsidR="000C6A7B" w:rsidRPr="000C6A7B" w:rsidRDefault="000C6A7B" w:rsidP="000C6A7B"/>
    <w:p w:rsidR="000C6A7B" w:rsidRPr="000C6A7B" w:rsidRDefault="000C6A7B" w:rsidP="000C6A7B"/>
    <w:p w:rsidR="000C6A7B" w:rsidRPr="000C6A7B" w:rsidRDefault="0002014A" w:rsidP="000C6A7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9526</wp:posOffset>
                </wp:positionV>
                <wp:extent cx="6400800" cy="1584960"/>
                <wp:effectExtent l="0" t="0" r="0" b="0"/>
                <wp:wrapNone/>
                <wp:docPr id="1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00800" cy="1584960"/>
                        </a:xfrm>
                        <a:custGeom>
                          <a:avLst/>
                          <a:gdLst>
                            <a:gd name="T0" fmla="*/ 2016 w 2016"/>
                            <a:gd name="T1" fmla="*/ 363 h 363"/>
                            <a:gd name="T2" fmla="*/ 2016 w 2016"/>
                            <a:gd name="T3" fmla="*/ 77 h 363"/>
                            <a:gd name="T4" fmla="*/ 0 w 2016"/>
                            <a:gd name="T5" fmla="*/ 137 h 363"/>
                            <a:gd name="T6" fmla="*/ 0 w 2016"/>
                            <a:gd name="T7" fmla="*/ 363 h 363"/>
                            <a:gd name="T8" fmla="*/ 2016 w 2016"/>
                            <a:gd name="T9" fmla="*/ 363 h 3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16" h="363">
                              <a:moveTo>
                                <a:pt x="2016" y="363"/>
                              </a:moveTo>
                              <a:cubicBezTo>
                                <a:pt x="2016" y="77"/>
                                <a:pt x="2016" y="77"/>
                                <a:pt x="2016" y="77"/>
                              </a:cubicBezTo>
                              <a:cubicBezTo>
                                <a:pt x="1019" y="0"/>
                                <a:pt x="345" y="84"/>
                                <a:pt x="0" y="137"/>
                              </a:cubicBezTo>
                              <a:cubicBezTo>
                                <a:pt x="0" y="363"/>
                                <a:pt x="0" y="363"/>
                                <a:pt x="0" y="363"/>
                              </a:cubicBezTo>
                              <a:lnTo>
                                <a:pt x="2016" y="36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  <a:effectLst/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A104D" id="Freeform 4" o:spid="_x0000_s1026" style="position:absolute;margin-left:35.25pt;margin-top:.75pt;width:7in;height:124.8pt;z-index:251632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201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" path="m2016,363v,-286,,-286,,-286c1019,,345,84,,137,,363,,363,,363r2016,xe" fillcolor="#1a495c [1604]" stroked="f">
                <v:path arrowok="t" o:connecttype="custom" o:connectlocs="6400800,1584960;6400800,336204;0,598180;0,1584960;6400800,1584960" o:connectangles="0,0,0,0,0"/>
              </v:shape>
            </w:pict>
          </mc:Fallback>
        </mc:AlternateContent>
      </w:r>
    </w:p>
    <w:p w:rsidR="000C6A7B" w:rsidRPr="000C6A7B" w:rsidRDefault="000C6A7B" w:rsidP="000C6A7B"/>
    <w:p w:rsidR="000C6A7B" w:rsidRPr="000C6A7B" w:rsidRDefault="000C6A7B" w:rsidP="000C6A7B"/>
    <w:p w:rsidR="000C6A7B" w:rsidRPr="000C6A7B" w:rsidRDefault="000C6A7B" w:rsidP="000C6A7B"/>
    <w:p w:rsidR="000C6A7B" w:rsidRPr="000C6A7B" w:rsidRDefault="0002014A" w:rsidP="000C6A7B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6350</wp:posOffset>
                </wp:positionV>
                <wp:extent cx="3705225" cy="733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7334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solidFill>
                            <a:schemeClr val="accent3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6A7B" w:rsidRPr="0002014A" w:rsidRDefault="00064DD5" w:rsidP="00BB082A">
                            <w:pPr>
                              <w:shd w:val="clear" w:color="auto" w:fill="1A495D" w:themeFill="accent1" w:themeFillShade="80"/>
                              <w:jc w:val="center"/>
                              <w:rPr>
                                <w:rFonts w:ascii="MV Boli" w:hAnsi="MV Boli" w:cs="MV Bol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color w:val="FFFFFF" w:themeColor="background1"/>
                                <w:sz w:val="28"/>
                                <w:szCs w:val="28"/>
                              </w:rPr>
                              <w:t>H</w:t>
                            </w:r>
                            <w:r w:rsidR="000C6A7B" w:rsidRPr="0002014A">
                              <w:rPr>
                                <w:rFonts w:ascii="MV Boli" w:hAnsi="MV Boli" w:cs="MV Boli"/>
                                <w:color w:val="FFFFFF" w:themeColor="background1"/>
                                <w:sz w:val="28"/>
                                <w:szCs w:val="28"/>
                              </w:rPr>
                              <w:t>elping our tiny humans deal with big emotions…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64.5pt;margin-top:.5pt;width:291.75pt;height:57.7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" fillcolor="#1a495c [1604]" strokecolor="#4a9a82 [2406]">
                <v:textbox>
                  <w:txbxContent>
                    <w:p w:rsidR="000C6A7B" w:rsidRPr="0002014A" w:rsidRDefault="00064DD5" w:rsidP="00BB082A">
                      <w:pPr>
                        <w:shd w:val="clear" w:color="auto" w:fill="1A495D" w:themeFill="accent1" w:themeFillShade="80"/>
                        <w:jc w:val="center"/>
                        <w:rPr>
                          <w:rFonts w:ascii="MV Boli" w:hAnsi="MV Boli" w:cs="MV Boli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MV Boli" w:hAnsi="MV Boli" w:cs="MV Boli"/>
                          <w:color w:val="FFFFFF" w:themeColor="background1"/>
                          <w:sz w:val="28"/>
                          <w:szCs w:val="28"/>
                        </w:rPr>
                        <w:t>H</w:t>
                      </w:r>
                      <w:r w:rsidR="000C6A7B" w:rsidRPr="0002014A">
                        <w:rPr>
                          <w:rFonts w:ascii="MV Boli" w:hAnsi="MV Boli" w:cs="MV Boli"/>
                          <w:color w:val="FFFFFF" w:themeColor="background1"/>
                          <w:sz w:val="28"/>
                          <w:szCs w:val="28"/>
                        </w:rPr>
                        <w:t>elping our tiny humans deal with big emotions…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C6A7B" w:rsidRPr="000C6A7B" w:rsidRDefault="000C6A7B" w:rsidP="000C6A7B"/>
    <w:p w:rsidR="000C6A7B" w:rsidRPr="000C6A7B" w:rsidRDefault="000C6A7B" w:rsidP="000C6A7B"/>
    <w:p w:rsidR="000C6A7B" w:rsidRPr="000C6A7B" w:rsidRDefault="000C6A7B" w:rsidP="000C6A7B"/>
    <w:p w:rsidR="000C6A7B" w:rsidRPr="000C6A7B" w:rsidRDefault="000C6A7B" w:rsidP="000C6A7B"/>
    <w:p w:rsidR="000C6A7B" w:rsidRPr="000C6A7B" w:rsidRDefault="000C6A7B" w:rsidP="000C6A7B"/>
    <w:p w:rsidR="000C6A7B" w:rsidRPr="000C6A7B" w:rsidRDefault="000C6A7B" w:rsidP="000C6A7B"/>
    <w:p w:rsidR="000C6A7B" w:rsidRDefault="000C6A7B" w:rsidP="000C6A7B"/>
    <w:p w:rsidR="00FC03BD" w:rsidRDefault="00FC03BD" w:rsidP="000C6A7B">
      <w:pPr>
        <w:ind w:firstLine="720"/>
        <w:rPr>
          <w:rFonts w:ascii="MV Boli" w:hAnsi="MV Boli" w:cs="MV Boli"/>
          <w:sz w:val="32"/>
          <w:szCs w:val="32"/>
        </w:rPr>
      </w:pPr>
    </w:p>
    <w:p w:rsidR="00A32DBA" w:rsidRDefault="00A32DBA" w:rsidP="000C6A7B">
      <w:pPr>
        <w:ind w:firstLine="720"/>
        <w:rPr>
          <w:rFonts w:ascii="MV Boli" w:hAnsi="MV Boli" w:cs="MV Boli"/>
          <w:sz w:val="32"/>
          <w:szCs w:val="32"/>
        </w:rPr>
      </w:pPr>
    </w:p>
    <w:p w:rsidR="00A32DBA" w:rsidRDefault="00A32DBA" w:rsidP="000C6A7B">
      <w:pPr>
        <w:ind w:firstLine="720"/>
        <w:rPr>
          <w:rFonts w:ascii="MV Boli" w:hAnsi="MV Boli" w:cs="MV Boli"/>
          <w:sz w:val="32"/>
          <w:szCs w:val="32"/>
        </w:rPr>
      </w:pPr>
    </w:p>
    <w:p w:rsidR="005F70E4" w:rsidRPr="00FC03BD" w:rsidRDefault="00FC03BD" w:rsidP="002D4CC9">
      <w:pPr>
        <w:ind w:firstLine="720"/>
        <w:jc w:val="center"/>
        <w:rPr>
          <w:rFonts w:ascii="MV Boli" w:hAnsi="MV Boli" w:cs="MV Boli"/>
          <w:sz w:val="32"/>
          <w:szCs w:val="32"/>
        </w:rPr>
      </w:pPr>
      <w:r w:rsidRPr="00FC03BD">
        <w:rPr>
          <w:rFonts w:ascii="MV Boli" w:hAnsi="MV Boli" w:cs="MV Boli"/>
          <w:sz w:val="32"/>
          <w:szCs w:val="32"/>
        </w:rPr>
        <w:t>I</w:t>
      </w:r>
      <w:r w:rsidR="002D4CC9">
        <w:rPr>
          <w:rFonts w:ascii="MV Boli" w:hAnsi="MV Boli" w:cs="MV Boli"/>
          <w:sz w:val="32"/>
          <w:szCs w:val="32"/>
        </w:rPr>
        <w:t>/we</w:t>
      </w:r>
      <w:r w:rsidRPr="00FC03BD">
        <w:rPr>
          <w:rFonts w:ascii="MV Boli" w:hAnsi="MV Boli" w:cs="MV Boli"/>
          <w:sz w:val="32"/>
          <w:szCs w:val="32"/>
        </w:rPr>
        <w:t xml:space="preserve"> would like to come to the Parents’Group on </w:t>
      </w:r>
      <w:r w:rsidR="00891451">
        <w:rPr>
          <w:rFonts w:ascii="MV Boli" w:hAnsi="MV Boli" w:cs="MV Boli"/>
          <w:sz w:val="32"/>
          <w:szCs w:val="32"/>
        </w:rPr>
        <w:t>4</w:t>
      </w:r>
      <w:r w:rsidR="00891451" w:rsidRPr="00891451">
        <w:rPr>
          <w:rFonts w:ascii="MV Boli" w:hAnsi="MV Boli" w:cs="MV Boli"/>
          <w:sz w:val="32"/>
          <w:szCs w:val="32"/>
          <w:vertAlign w:val="superscript"/>
        </w:rPr>
        <w:t>th</w:t>
      </w:r>
      <w:r w:rsidR="00891451">
        <w:rPr>
          <w:rFonts w:ascii="MV Boli" w:hAnsi="MV Boli" w:cs="MV Boli"/>
          <w:sz w:val="32"/>
          <w:szCs w:val="32"/>
        </w:rPr>
        <w:t xml:space="preserve"> March 2025 at 9.20am</w:t>
      </w:r>
    </w:p>
    <w:p w:rsidR="00FC03BD" w:rsidRPr="00FC03BD" w:rsidRDefault="00FC03BD" w:rsidP="000C6A7B">
      <w:pPr>
        <w:ind w:firstLine="720"/>
        <w:rPr>
          <w:rFonts w:ascii="MV Boli" w:hAnsi="MV Boli" w:cs="MV Boli"/>
          <w:sz w:val="32"/>
          <w:szCs w:val="32"/>
        </w:rPr>
      </w:pPr>
    </w:p>
    <w:p w:rsidR="00FC03BD" w:rsidRPr="00FC03BD" w:rsidRDefault="00FC03BD" w:rsidP="000C6A7B">
      <w:pPr>
        <w:ind w:firstLine="720"/>
        <w:rPr>
          <w:rFonts w:ascii="MV Boli" w:hAnsi="MV Boli" w:cs="MV Boli"/>
          <w:sz w:val="32"/>
          <w:szCs w:val="32"/>
        </w:rPr>
      </w:pPr>
      <w:r w:rsidRPr="00FC03BD">
        <w:rPr>
          <w:rFonts w:ascii="MV Boli" w:hAnsi="MV Boli" w:cs="MV Boli"/>
          <w:sz w:val="32"/>
          <w:szCs w:val="32"/>
        </w:rPr>
        <w:t>My child’</w:t>
      </w:r>
      <w:r w:rsidR="009178ED">
        <w:rPr>
          <w:rFonts w:ascii="MV Boli" w:hAnsi="MV Boli" w:cs="MV Boli"/>
          <w:sz w:val="32"/>
          <w:szCs w:val="32"/>
        </w:rPr>
        <w:t>s</w:t>
      </w:r>
      <w:r w:rsidRPr="00FC03BD">
        <w:rPr>
          <w:rFonts w:ascii="MV Boli" w:hAnsi="MV Boli" w:cs="MV Boli"/>
          <w:sz w:val="32"/>
          <w:szCs w:val="32"/>
        </w:rPr>
        <w:t xml:space="preserve"> name is……………………………………………………………………………………</w:t>
      </w:r>
    </w:p>
    <w:p w:rsidR="00FC03BD" w:rsidRPr="00FC03BD" w:rsidRDefault="00FC03BD" w:rsidP="000C6A7B">
      <w:pPr>
        <w:ind w:firstLine="720"/>
        <w:rPr>
          <w:rFonts w:ascii="MV Boli" w:hAnsi="MV Boli" w:cs="MV Boli"/>
          <w:sz w:val="32"/>
          <w:szCs w:val="32"/>
        </w:rPr>
      </w:pPr>
    </w:p>
    <w:p w:rsidR="00FC03BD" w:rsidRDefault="00FC03BD" w:rsidP="000C6A7B">
      <w:pPr>
        <w:ind w:firstLine="720"/>
        <w:rPr>
          <w:rFonts w:ascii="MV Boli" w:hAnsi="MV Boli" w:cs="MV Boli"/>
          <w:sz w:val="32"/>
          <w:szCs w:val="32"/>
        </w:rPr>
      </w:pPr>
      <w:r w:rsidRPr="00FC03BD">
        <w:rPr>
          <w:rFonts w:ascii="MV Boli" w:hAnsi="MV Boli" w:cs="MV Boli"/>
          <w:sz w:val="32"/>
          <w:szCs w:val="32"/>
        </w:rPr>
        <w:t>They are in Year……………………………………………………………………………………</w:t>
      </w:r>
    </w:p>
    <w:p w:rsidR="00014EA5" w:rsidRDefault="00014EA5" w:rsidP="000C6A7B">
      <w:pPr>
        <w:ind w:firstLine="720"/>
        <w:rPr>
          <w:rFonts w:ascii="MV Boli" w:hAnsi="MV Boli" w:cs="MV Boli"/>
          <w:sz w:val="32"/>
          <w:szCs w:val="32"/>
        </w:rPr>
      </w:pPr>
    </w:p>
    <w:p w:rsidR="00014EA5" w:rsidRDefault="00014EA5" w:rsidP="000C6A7B">
      <w:pPr>
        <w:ind w:firstLine="720"/>
        <w:rPr>
          <w:rFonts w:ascii="MV Boli" w:hAnsi="MV Boli" w:cs="MV Boli"/>
          <w:sz w:val="32"/>
          <w:szCs w:val="32"/>
        </w:rPr>
      </w:pPr>
    </w:p>
    <w:p w:rsidR="00014EA5" w:rsidRDefault="00014EA5" w:rsidP="000C6A7B">
      <w:pPr>
        <w:ind w:firstLine="720"/>
        <w:rPr>
          <w:rFonts w:ascii="MV Boli" w:hAnsi="MV Boli" w:cs="MV Boli"/>
          <w:sz w:val="32"/>
          <w:szCs w:val="32"/>
        </w:rPr>
      </w:pPr>
    </w:p>
    <w:p w:rsidR="00014EA5" w:rsidRDefault="00014EA5" w:rsidP="00014EA5"/>
    <w:p w:rsidR="00014EA5" w:rsidRDefault="00014EA5" w:rsidP="00014EA5"/>
    <w:p w:rsidR="00014EA5" w:rsidRDefault="00014EA5" w:rsidP="00014EA5"/>
    <w:p w:rsidR="00014EA5" w:rsidRDefault="00014EA5" w:rsidP="00014EA5"/>
    <w:p w:rsidR="00014EA5" w:rsidRDefault="00014EA5" w:rsidP="00014EA5"/>
    <w:p w:rsidR="00014EA5" w:rsidRDefault="00014EA5" w:rsidP="00014EA5"/>
    <w:p w:rsidR="00014EA5" w:rsidRDefault="00014EA5" w:rsidP="00014EA5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620EEC6" wp14:editId="0874EB10">
                <wp:simplePos x="0" y="0"/>
                <wp:positionH relativeFrom="column">
                  <wp:posOffset>4848225</wp:posOffset>
                </wp:positionH>
                <wp:positionV relativeFrom="paragraph">
                  <wp:posOffset>180975</wp:posOffset>
                </wp:positionV>
                <wp:extent cx="1800225" cy="4019550"/>
                <wp:effectExtent l="0" t="0" r="9525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401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14EA5" w:rsidRDefault="00014EA5" w:rsidP="00014EA5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40"/>
                                <w:szCs w:val="40"/>
                                <w:lang w:val="en"/>
                              </w:rPr>
                            </w:pPr>
                          </w:p>
                          <w:p w:rsidR="00014EA5" w:rsidRPr="000C6A7B" w:rsidRDefault="00014EA5" w:rsidP="00014EA5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14EA5" w:rsidRPr="000C6A7B" w:rsidRDefault="00014EA5" w:rsidP="00014EA5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14EA5" w:rsidRPr="00BB082A" w:rsidRDefault="00014EA5" w:rsidP="00014EA5">
                            <w:pPr>
                              <w:widowControl w:val="0"/>
                              <w:spacing w:line="30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</w:pPr>
                            <w:r w:rsidRPr="00BB082A"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  <w:t>4</w:t>
                            </w:r>
                            <w:r w:rsidRPr="00BB082A"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vertAlign w:val="superscript"/>
                                <w:lang w:val="en"/>
                              </w:rPr>
                              <w:t>th</w:t>
                            </w:r>
                            <w:r w:rsidRPr="00BB082A"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  <w:t xml:space="preserve"> March 2025</w:t>
                            </w:r>
                          </w:p>
                          <w:p w:rsidR="00014EA5" w:rsidRPr="00BB082A" w:rsidRDefault="00014EA5" w:rsidP="00014EA5">
                            <w:pPr>
                              <w:widowControl w:val="0"/>
                              <w:spacing w:line="30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</w:pPr>
                            <w:r w:rsidRPr="00BB082A"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  <w:t>9.20am</w:t>
                            </w:r>
                          </w:p>
                          <w:p w:rsidR="00014EA5" w:rsidRPr="00BB082A" w:rsidRDefault="00014EA5" w:rsidP="00014EA5">
                            <w:pPr>
                              <w:widowControl w:val="0"/>
                              <w:spacing w:line="30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</w:pPr>
                            <w:r w:rsidRPr="00BB082A">
                              <w:rPr>
                                <w:rFonts w:ascii="MV Boli" w:hAnsi="MV Boli" w:cs="MV Boli"/>
                                <w:b/>
                                <w:color w:val="FFFFFF" w:themeColor="background1"/>
                                <w:w w:val="90"/>
                                <w:sz w:val="32"/>
                                <w:szCs w:val="32"/>
                                <w:lang w:val="en"/>
                              </w:rPr>
                              <w:t>In School</w:t>
                            </w:r>
                          </w:p>
                          <w:p w:rsidR="00014EA5" w:rsidRDefault="00014EA5" w:rsidP="00014EA5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14EA5" w:rsidRDefault="00014EA5" w:rsidP="00014EA5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14EA5" w:rsidRDefault="00014EA5" w:rsidP="00014EA5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14EA5" w:rsidRDefault="00014EA5" w:rsidP="00014EA5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14EA5" w:rsidRPr="000C6A7B" w:rsidRDefault="00014EA5" w:rsidP="00014EA5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14EA5" w:rsidRDefault="00014EA5" w:rsidP="00014EA5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FFFFF" w:themeColor="background1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  <w:r w:rsidRPr="00FC03BD">
                              <w:rPr>
                                <w:rFonts w:ascii="MV Boli" w:hAnsi="MV Boli" w:cs="MV Boli"/>
                                <w:b/>
                                <w:bCs/>
                                <w:color w:val="FFFFFF" w:themeColor="background1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  <w:t>Come and chat with other parents…</w:t>
                            </w:r>
                          </w:p>
                          <w:p w:rsidR="00014EA5" w:rsidRDefault="00014EA5" w:rsidP="00014EA5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FFFFF" w:themeColor="background1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14EA5" w:rsidRDefault="00014EA5" w:rsidP="00014EA5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FFFFF" w:themeColor="background1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14EA5" w:rsidRPr="00FC03BD" w:rsidRDefault="00014EA5" w:rsidP="00014EA5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FFFFF" w:themeColor="background1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bCs/>
                                <w:color w:val="FFFFFF" w:themeColor="background1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  <w:t>Mrs Khalique will be available to chat with Urdu speaking parents</w:t>
                            </w:r>
                          </w:p>
                          <w:p w:rsidR="00014EA5" w:rsidRPr="000C6A7B" w:rsidRDefault="00014EA5" w:rsidP="00014EA5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F2F2F2" w:themeColor="background1" w:themeShade="F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14EA5" w:rsidRPr="000C6A7B" w:rsidRDefault="00014EA5" w:rsidP="00014EA5">
                            <w:pPr>
                              <w:widowControl w:val="0"/>
                              <w:spacing w:line="240" w:lineRule="exact"/>
                              <w:rPr>
                                <w:rFonts w:ascii="MV Boli" w:hAnsi="MV Boli" w:cs="MV Boli"/>
                                <w:color w:val="F2F2F2" w:themeColor="background1" w:themeShade="F2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0EEC6" id="_x0000_s1030" type="#_x0000_t202" style="position:absolute;margin-left:381.75pt;margin-top:14.25pt;width:141.75pt;height:316.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" filled="f" fillcolor="#fffffe" stroked="f" strokecolor="#212120" insetpen="t">
                <v:textbox inset="2.88pt,2.88pt,2.88pt,2.88pt">
                  <w:txbxContent>
                    <w:p w:rsidR="00014EA5" w:rsidRDefault="00014EA5" w:rsidP="00014EA5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40"/>
                          <w:szCs w:val="40"/>
                          <w:lang w:val="en"/>
                        </w:rPr>
                      </w:pPr>
                    </w:p>
                    <w:p w:rsidR="00014EA5" w:rsidRPr="000C6A7B" w:rsidRDefault="00014EA5" w:rsidP="00014EA5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14EA5" w:rsidRPr="000C6A7B" w:rsidRDefault="00014EA5" w:rsidP="00014EA5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14EA5" w:rsidRPr="00BB082A" w:rsidRDefault="00014EA5" w:rsidP="00014EA5">
                      <w:pPr>
                        <w:widowControl w:val="0"/>
                        <w:spacing w:line="300" w:lineRule="exact"/>
                        <w:jc w:val="center"/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</w:pPr>
                      <w:r w:rsidRPr="00BB082A"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  <w:t>4</w:t>
                      </w:r>
                      <w:r w:rsidRPr="00BB082A"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vertAlign w:val="superscript"/>
                          <w:lang w:val="en"/>
                        </w:rPr>
                        <w:t>th</w:t>
                      </w:r>
                      <w:r w:rsidRPr="00BB082A"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  <w:t xml:space="preserve"> March 2025</w:t>
                      </w:r>
                    </w:p>
                    <w:p w:rsidR="00014EA5" w:rsidRPr="00BB082A" w:rsidRDefault="00014EA5" w:rsidP="00014EA5">
                      <w:pPr>
                        <w:widowControl w:val="0"/>
                        <w:spacing w:line="300" w:lineRule="exact"/>
                        <w:jc w:val="center"/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</w:pPr>
                      <w:r w:rsidRPr="00BB082A"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  <w:t>9.20am</w:t>
                      </w:r>
                    </w:p>
                    <w:p w:rsidR="00014EA5" w:rsidRPr="00BB082A" w:rsidRDefault="00014EA5" w:rsidP="00014EA5">
                      <w:pPr>
                        <w:widowControl w:val="0"/>
                        <w:spacing w:line="300" w:lineRule="exact"/>
                        <w:jc w:val="center"/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</w:pPr>
                      <w:r w:rsidRPr="00BB082A">
                        <w:rPr>
                          <w:rFonts w:ascii="MV Boli" w:hAnsi="MV Boli" w:cs="MV Boli"/>
                          <w:b/>
                          <w:color w:val="FFFFFF" w:themeColor="background1"/>
                          <w:w w:val="90"/>
                          <w:sz w:val="32"/>
                          <w:szCs w:val="32"/>
                          <w:lang w:val="en"/>
                        </w:rPr>
                        <w:t>In School</w:t>
                      </w:r>
                    </w:p>
                    <w:p w:rsidR="00014EA5" w:rsidRDefault="00014EA5" w:rsidP="00014EA5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14EA5" w:rsidRDefault="00014EA5" w:rsidP="00014EA5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14EA5" w:rsidRDefault="00014EA5" w:rsidP="00014EA5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14EA5" w:rsidRDefault="00014EA5" w:rsidP="00014EA5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14EA5" w:rsidRPr="000C6A7B" w:rsidRDefault="00014EA5" w:rsidP="00014EA5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14EA5" w:rsidRDefault="00014EA5" w:rsidP="00014EA5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FFFFF" w:themeColor="background1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  <w:r w:rsidRPr="00FC03BD">
                        <w:rPr>
                          <w:rFonts w:ascii="MV Boli" w:hAnsi="MV Boli" w:cs="MV Boli"/>
                          <w:b/>
                          <w:bCs/>
                          <w:color w:val="FFFFFF" w:themeColor="background1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  <w:t>Come and chat with other parents…</w:t>
                      </w:r>
                    </w:p>
                    <w:p w:rsidR="00014EA5" w:rsidRDefault="00014EA5" w:rsidP="00014EA5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FFFFF" w:themeColor="background1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14EA5" w:rsidRDefault="00014EA5" w:rsidP="00014EA5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FFFFF" w:themeColor="background1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14EA5" w:rsidRPr="00FC03BD" w:rsidRDefault="00014EA5" w:rsidP="00014EA5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FFFFF" w:themeColor="background1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  <w:r>
                        <w:rPr>
                          <w:rFonts w:ascii="MV Boli" w:hAnsi="MV Boli" w:cs="MV Boli"/>
                          <w:b/>
                          <w:bCs/>
                          <w:color w:val="FFFFFF" w:themeColor="background1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  <w:t>Mrs Khalique will be available to chat with Urdu speaking parents</w:t>
                      </w:r>
                    </w:p>
                    <w:p w:rsidR="00014EA5" w:rsidRPr="000C6A7B" w:rsidRDefault="00014EA5" w:rsidP="00014EA5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b/>
                          <w:bCs/>
                          <w:color w:val="F2F2F2" w:themeColor="background1" w:themeShade="F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14EA5" w:rsidRPr="000C6A7B" w:rsidRDefault="00014EA5" w:rsidP="00014EA5">
                      <w:pPr>
                        <w:widowControl w:val="0"/>
                        <w:spacing w:line="240" w:lineRule="exact"/>
                        <w:rPr>
                          <w:rFonts w:ascii="MV Boli" w:hAnsi="MV Boli" w:cs="MV Boli"/>
                          <w:color w:val="F2F2F2" w:themeColor="background1" w:themeShade="F2"/>
                          <w:sz w:val="28"/>
                          <w:szCs w:val="28"/>
                          <w:lang w:val="e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18E6">
        <w:rPr>
          <w:noProof/>
          <w:lang w:val="en-GB" w:eastAsia="en-GB"/>
        </w:rPr>
        <w:drawing>
          <wp:inline distT="0" distB="0" distL="0" distR="0" wp14:anchorId="086A8315" wp14:editId="79336DEE">
            <wp:extent cx="2857500" cy="1600200"/>
            <wp:effectExtent l="0" t="0" r="0" b="0"/>
            <wp:docPr id="11" name="Picture 11" descr="C:\Users\st-wynn-s\AppData\Local\Microsoft\Windows\INetCache\Content.MSO\477B9B0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-wynn-s\AppData\Local\Microsoft\Windows\INetCache\Content.MSO\477B9B06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50D313B" wp14:editId="26268252">
                <wp:simplePos x="0" y="0"/>
                <wp:positionH relativeFrom="column">
                  <wp:posOffset>5330549</wp:posOffset>
                </wp:positionH>
                <wp:positionV relativeFrom="paragraph">
                  <wp:posOffset>8953102</wp:posOffset>
                </wp:positionV>
                <wp:extent cx="957580" cy="415922"/>
                <wp:effectExtent l="0" t="0" r="0" b="381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7580" cy="4159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14EA5" w:rsidRDefault="00014EA5" w:rsidP="00014EA5">
                            <w:pPr>
                              <w:widowControl w:val="0"/>
                              <w:spacing w:line="320" w:lineRule="exact"/>
                              <w:rPr>
                                <w:rFonts w:ascii="Arial" w:hAnsi="Arial" w:cs="Arial"/>
                                <w:color w:val="FFFFFE"/>
                                <w:w w:val="90"/>
                                <w:sz w:val="26"/>
                                <w:szCs w:val="26"/>
                                <w:lang w:val="en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E"/>
                                <w:spacing w:val="20"/>
                                <w:w w:val="90"/>
                                <w:sz w:val="26"/>
                                <w:szCs w:val="26"/>
                                <w:lang w:val="en"/>
                              </w:rPr>
                              <w:t>technology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0D313B" id="_x0000_s1031" type="#_x0000_t202" style="position:absolute;margin-left:419.75pt;margin-top:704.95pt;width:75.4pt;height:32.7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" filled="f" fillcolor="#fffffe" stroked="f" strokecolor="#212120" insetpen="t">
                <v:textbox inset="2.88pt,2.88pt,2.88pt,2.88pt">
                  <w:txbxContent>
                    <w:p w:rsidR="00014EA5" w:rsidRDefault="00014EA5" w:rsidP="00014EA5">
                      <w:pPr>
                        <w:widowControl w:val="0"/>
                        <w:spacing w:line="320" w:lineRule="exact"/>
                        <w:rPr>
                          <w:rFonts w:ascii="Arial" w:hAnsi="Arial" w:cs="Arial"/>
                          <w:color w:val="FFFFFE"/>
                          <w:w w:val="90"/>
                          <w:sz w:val="26"/>
                          <w:szCs w:val="26"/>
                          <w:lang w:val="en"/>
                        </w:rPr>
                      </w:pPr>
                      <w:r>
                        <w:rPr>
                          <w:rFonts w:ascii="Arial" w:hAnsi="Arial" w:cs="Arial"/>
                          <w:color w:val="FFFFFE"/>
                          <w:spacing w:val="20"/>
                          <w:w w:val="90"/>
                          <w:sz w:val="26"/>
                          <w:szCs w:val="26"/>
                          <w:lang w:val="en"/>
                        </w:rPr>
                        <w:t>technology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E624E1F" wp14:editId="0C5BB5EF">
                <wp:simplePos x="0" y="0"/>
                <wp:positionH relativeFrom="column">
                  <wp:posOffset>4605719</wp:posOffset>
                </wp:positionH>
                <wp:positionV relativeFrom="paragraph">
                  <wp:posOffset>54429</wp:posOffset>
                </wp:positionV>
                <wp:extent cx="2240915" cy="4457669"/>
                <wp:effectExtent l="0" t="0" r="26035" b="19685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457669"/>
                        </a:xfrm>
                        <a:prstGeom prst="rect">
                          <a:avLst/>
                        </a:prstGeom>
                        <a:solidFill>
                          <a:srgbClr val="3494BA">
                            <a:lumMod val="50000"/>
                          </a:srgbClr>
                        </a:solidFill>
                        <a:ln>
                          <a:solidFill>
                            <a:srgbClr val="3494BA">
                              <a:lumMod val="50000"/>
                            </a:srgbClr>
                          </a:solidFill>
                        </a:ln>
                        <a:effectLst/>
                        <a:extLst/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746E14" id="Rectangle 5" o:spid="_x0000_s1026" style="position:absolute;margin-left:362.65pt;margin-top:4.3pt;width:176.45pt;height:351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" fillcolor="#1a4a5d" strokecolor="#1a4a5d">
                <v:textbox inset="2.88pt,2.88pt,2.88pt,2.88pt"/>
              </v:rect>
            </w:pict>
          </mc:Fallback>
        </mc:AlternateContent>
      </w:r>
    </w:p>
    <w:p w:rsidR="00014EA5" w:rsidRPr="000C6A7B" w:rsidRDefault="00014EA5" w:rsidP="00014EA5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55F4DEB" wp14:editId="243CFDC6">
                <wp:simplePos x="0" y="0"/>
                <wp:positionH relativeFrom="column">
                  <wp:posOffset>457200</wp:posOffset>
                </wp:positionH>
                <wp:positionV relativeFrom="paragraph">
                  <wp:posOffset>47625</wp:posOffset>
                </wp:positionV>
                <wp:extent cx="4152900" cy="1933575"/>
                <wp:effectExtent l="0" t="0" r="0" b="9525"/>
                <wp:wrapNone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1933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14EA5" w:rsidRPr="00BB082A" w:rsidRDefault="00014EA5" w:rsidP="00014EA5">
                            <w:pPr>
                              <w:widowControl w:val="0"/>
                              <w:spacing w:line="30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3A5A62" w:themeColor="accent5" w:themeShade="80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  <w:r w:rsidRPr="00BB082A">
                              <w:rPr>
                                <w:rFonts w:ascii="MV Boli" w:hAnsi="MV Boli" w:cs="MV Boli"/>
                                <w:b/>
                                <w:bCs/>
                                <w:color w:val="3A5A62" w:themeColor="accent5" w:themeShade="80"/>
                                <w:w w:val="90"/>
                                <w:sz w:val="28"/>
                                <w:szCs w:val="28"/>
                                <w:lang w:val="en"/>
                              </w:rPr>
                              <w:t>Parents’ Gentle Sleep Session</w:t>
                            </w:r>
                          </w:p>
                          <w:p w:rsidR="00014EA5" w:rsidRPr="002D182B" w:rsidRDefault="00014EA5" w:rsidP="00014EA5">
                            <w:pPr>
                              <w:widowControl w:val="0"/>
                              <w:spacing w:line="300" w:lineRule="exact"/>
                              <w:rPr>
                                <w:rFonts w:ascii="MV Boli" w:hAnsi="MV Boli" w:cs="MV Boli"/>
                                <w:b/>
                                <w:bCs/>
                                <w:color w:val="EF792F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14EA5" w:rsidRDefault="00014EA5" w:rsidP="00014EA5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373545" w:themeColor="text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14EA5" w:rsidRPr="00064DD5" w:rsidRDefault="00014EA5" w:rsidP="00014EA5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373545" w:themeColor="text2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14EA5" w:rsidRPr="00BB082A" w:rsidRDefault="00014EA5" w:rsidP="00014EA5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1B1A22" w:themeColor="text2" w:themeShade="80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  <w:r w:rsidRPr="00BB082A">
                              <w:rPr>
                                <w:rFonts w:ascii="MV Boli" w:hAnsi="MV Boli" w:cs="MV Boli"/>
                                <w:b/>
                                <w:bCs/>
                                <w:color w:val="1B1A22" w:themeColor="text2" w:themeShade="80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  <w:t>Information on the science of sleep and how it can help you help your child sleep better</w:t>
                            </w:r>
                          </w:p>
                          <w:p w:rsidR="00014EA5" w:rsidRPr="0002014A" w:rsidRDefault="00014EA5" w:rsidP="00014EA5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134163" w:themeColor="accent6" w:themeShade="80"/>
                                <w:spacing w:val="16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  <w:p w:rsidR="00014EA5" w:rsidRPr="00064DD5" w:rsidRDefault="00014EA5" w:rsidP="00014EA5">
                            <w:pPr>
                              <w:widowControl w:val="0"/>
                              <w:spacing w:line="300" w:lineRule="exact"/>
                              <w:jc w:val="center"/>
                              <w:rPr>
                                <w:rFonts w:ascii="MV Boli" w:hAnsi="MV Boli" w:cs="MV Boli"/>
                                <w:color w:val="134163" w:themeColor="accent6" w:themeShade="80"/>
                                <w:w w:val="90"/>
                                <w:sz w:val="28"/>
                                <w:szCs w:val="28"/>
                                <w:u w:val="single"/>
                                <w:lang w:val="en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F4DEB" id="_x0000_s1032" type="#_x0000_t202" style="position:absolute;margin-left:36pt;margin-top:3.75pt;width:327pt;height:152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" filled="f" fillcolor="#fffffe" stroked="f" strokecolor="#212120" insetpen="t">
                <v:textbox inset="2.88pt,2.88pt,2.88pt,2.88pt">
                  <w:txbxContent>
                    <w:p w:rsidR="00014EA5" w:rsidRPr="00BB082A" w:rsidRDefault="00014EA5" w:rsidP="00014EA5">
                      <w:pPr>
                        <w:widowControl w:val="0"/>
                        <w:spacing w:line="30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3A5A62" w:themeColor="accent5" w:themeShade="80"/>
                          <w:w w:val="90"/>
                          <w:sz w:val="28"/>
                          <w:szCs w:val="28"/>
                          <w:lang w:val="en"/>
                        </w:rPr>
                      </w:pPr>
                      <w:r w:rsidRPr="00BB082A">
                        <w:rPr>
                          <w:rFonts w:ascii="MV Boli" w:hAnsi="MV Boli" w:cs="MV Boli"/>
                          <w:b/>
                          <w:bCs/>
                          <w:color w:val="3A5A62" w:themeColor="accent5" w:themeShade="80"/>
                          <w:w w:val="90"/>
                          <w:sz w:val="28"/>
                          <w:szCs w:val="28"/>
                          <w:lang w:val="en"/>
                        </w:rPr>
                        <w:t>Parents’ Gentle Sleep Session</w:t>
                      </w:r>
                    </w:p>
                    <w:p w:rsidR="00014EA5" w:rsidRPr="002D182B" w:rsidRDefault="00014EA5" w:rsidP="00014EA5">
                      <w:pPr>
                        <w:widowControl w:val="0"/>
                        <w:spacing w:line="300" w:lineRule="exact"/>
                        <w:rPr>
                          <w:rFonts w:ascii="MV Boli" w:hAnsi="MV Boli" w:cs="MV Boli"/>
                          <w:b/>
                          <w:bCs/>
                          <w:color w:val="EF792F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14EA5" w:rsidRDefault="00014EA5" w:rsidP="00014EA5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373545" w:themeColor="text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14EA5" w:rsidRPr="00064DD5" w:rsidRDefault="00014EA5" w:rsidP="00014EA5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373545" w:themeColor="text2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14EA5" w:rsidRPr="00BB082A" w:rsidRDefault="00014EA5" w:rsidP="00014EA5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1B1A22" w:themeColor="text2" w:themeShade="80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  <w:r w:rsidRPr="00BB082A">
                        <w:rPr>
                          <w:rFonts w:ascii="MV Boli" w:hAnsi="MV Boli" w:cs="MV Boli"/>
                          <w:b/>
                          <w:bCs/>
                          <w:color w:val="1B1A22" w:themeColor="text2" w:themeShade="80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  <w:t>Information on the science of sleep and how it can help you help your child sleep better</w:t>
                      </w:r>
                    </w:p>
                    <w:p w:rsidR="00014EA5" w:rsidRPr="0002014A" w:rsidRDefault="00014EA5" w:rsidP="00014EA5">
                      <w:pPr>
                        <w:widowControl w:val="0"/>
                        <w:spacing w:line="240" w:lineRule="exact"/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134163" w:themeColor="accent6" w:themeShade="80"/>
                          <w:spacing w:val="16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  <w:p w:rsidR="00014EA5" w:rsidRPr="00064DD5" w:rsidRDefault="00014EA5" w:rsidP="00014EA5">
                      <w:pPr>
                        <w:widowControl w:val="0"/>
                        <w:spacing w:line="300" w:lineRule="exact"/>
                        <w:jc w:val="center"/>
                        <w:rPr>
                          <w:rFonts w:ascii="MV Boli" w:hAnsi="MV Boli" w:cs="MV Boli"/>
                          <w:color w:val="134163" w:themeColor="accent6" w:themeShade="80"/>
                          <w:w w:val="90"/>
                          <w:sz w:val="28"/>
                          <w:szCs w:val="28"/>
                          <w:u w:val="single"/>
                          <w:lang w:val="e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4EA5" w:rsidRPr="000C6A7B" w:rsidRDefault="00014EA5" w:rsidP="00014EA5"/>
    <w:p w:rsidR="00014EA5" w:rsidRPr="000C6A7B" w:rsidRDefault="00014EA5" w:rsidP="00014EA5"/>
    <w:p w:rsidR="00014EA5" w:rsidRPr="000C6A7B" w:rsidRDefault="00014EA5" w:rsidP="00014EA5"/>
    <w:p w:rsidR="00014EA5" w:rsidRPr="000C6A7B" w:rsidRDefault="00014EA5" w:rsidP="00014EA5"/>
    <w:p w:rsidR="00014EA5" w:rsidRPr="000C6A7B" w:rsidRDefault="00014EA5" w:rsidP="00014EA5"/>
    <w:p w:rsidR="00014EA5" w:rsidRPr="000C6A7B" w:rsidRDefault="00014EA5" w:rsidP="00014EA5"/>
    <w:p w:rsidR="00014EA5" w:rsidRPr="000C6A7B" w:rsidRDefault="00014EA5" w:rsidP="00014EA5"/>
    <w:p w:rsidR="00014EA5" w:rsidRPr="000C6A7B" w:rsidRDefault="00014EA5" w:rsidP="00014EA5"/>
    <w:p w:rsidR="00014EA5" w:rsidRPr="000C6A7B" w:rsidRDefault="00014EA5" w:rsidP="00014EA5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2E060C2" wp14:editId="04ECC56D">
                <wp:simplePos x="0" y="0"/>
                <wp:positionH relativeFrom="column">
                  <wp:posOffset>447675</wp:posOffset>
                </wp:positionH>
                <wp:positionV relativeFrom="paragraph">
                  <wp:posOffset>9526</wp:posOffset>
                </wp:positionV>
                <wp:extent cx="6400800" cy="1584960"/>
                <wp:effectExtent l="0" t="0" r="0" b="0"/>
                <wp:wrapNone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00800" cy="1584960"/>
                        </a:xfrm>
                        <a:custGeom>
                          <a:avLst/>
                          <a:gdLst>
                            <a:gd name="T0" fmla="*/ 2016 w 2016"/>
                            <a:gd name="T1" fmla="*/ 363 h 363"/>
                            <a:gd name="T2" fmla="*/ 2016 w 2016"/>
                            <a:gd name="T3" fmla="*/ 77 h 363"/>
                            <a:gd name="T4" fmla="*/ 0 w 2016"/>
                            <a:gd name="T5" fmla="*/ 137 h 363"/>
                            <a:gd name="T6" fmla="*/ 0 w 2016"/>
                            <a:gd name="T7" fmla="*/ 363 h 363"/>
                            <a:gd name="T8" fmla="*/ 2016 w 2016"/>
                            <a:gd name="T9" fmla="*/ 363 h 3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16" h="363">
                              <a:moveTo>
                                <a:pt x="2016" y="363"/>
                              </a:moveTo>
                              <a:cubicBezTo>
                                <a:pt x="2016" y="77"/>
                                <a:pt x="2016" y="77"/>
                                <a:pt x="2016" y="77"/>
                              </a:cubicBezTo>
                              <a:cubicBezTo>
                                <a:pt x="1019" y="0"/>
                                <a:pt x="345" y="84"/>
                                <a:pt x="0" y="137"/>
                              </a:cubicBezTo>
                              <a:cubicBezTo>
                                <a:pt x="0" y="363"/>
                                <a:pt x="0" y="363"/>
                                <a:pt x="0" y="363"/>
                              </a:cubicBezTo>
                              <a:lnTo>
                                <a:pt x="2016" y="3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494BA">
                            <a:lumMod val="50000"/>
                          </a:srgbClr>
                        </a:solidFill>
                        <a:ln>
                          <a:noFill/>
                        </a:ln>
                        <a:effectLst/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D8C04" id="Freeform 4" o:spid="_x0000_s1026" style="position:absolute;margin-left:35.25pt;margin-top:.75pt;width:7in;height:124.8pt;z-index:25166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201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" path="m2016,363v,-286,,-286,,-286c1019,,345,84,,137,,363,,363,,363r2016,xe" fillcolor="#1a4a5d" stroked="f">
                <v:path arrowok="t" o:connecttype="custom" o:connectlocs="6400800,1584960;6400800,336204;0,598180;0,1584960;6400800,1584960" o:connectangles="0,0,0,0,0"/>
              </v:shape>
            </w:pict>
          </mc:Fallback>
        </mc:AlternateContent>
      </w:r>
    </w:p>
    <w:p w:rsidR="00014EA5" w:rsidRPr="000C6A7B" w:rsidRDefault="00014EA5" w:rsidP="00014EA5"/>
    <w:p w:rsidR="00014EA5" w:rsidRPr="000C6A7B" w:rsidRDefault="00014EA5" w:rsidP="00014EA5"/>
    <w:p w:rsidR="00014EA5" w:rsidRPr="000C6A7B" w:rsidRDefault="00014EA5" w:rsidP="00014EA5"/>
    <w:p w:rsidR="00014EA5" w:rsidRPr="000C6A7B" w:rsidRDefault="00014EA5" w:rsidP="00014EA5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0A5E9D00" wp14:editId="6AB9B787">
                <wp:simplePos x="0" y="0"/>
                <wp:positionH relativeFrom="column">
                  <wp:posOffset>819150</wp:posOffset>
                </wp:positionH>
                <wp:positionV relativeFrom="paragraph">
                  <wp:posOffset>6350</wp:posOffset>
                </wp:positionV>
                <wp:extent cx="3705225" cy="73342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733425"/>
                        </a:xfrm>
                        <a:prstGeom prst="rect">
                          <a:avLst/>
                        </a:prstGeom>
                        <a:solidFill>
                          <a:srgbClr val="3494BA">
                            <a:lumMod val="50000"/>
                          </a:srgbClr>
                        </a:solidFill>
                        <a:ln w="9525">
                          <a:solidFill>
                            <a:srgbClr val="75BDA7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4EA5" w:rsidRPr="0002014A" w:rsidRDefault="00014EA5" w:rsidP="00014EA5">
                            <w:pPr>
                              <w:shd w:val="clear" w:color="auto" w:fill="1A495D" w:themeFill="accent1" w:themeFillShade="80"/>
                              <w:jc w:val="center"/>
                              <w:rPr>
                                <w:rFonts w:ascii="MV Boli" w:hAnsi="MV Boli" w:cs="MV Bol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color w:val="FFFFFF" w:themeColor="background1"/>
                                <w:sz w:val="28"/>
                                <w:szCs w:val="28"/>
                              </w:rPr>
                              <w:t>H</w:t>
                            </w:r>
                            <w:r w:rsidRPr="0002014A">
                              <w:rPr>
                                <w:rFonts w:ascii="MV Boli" w:hAnsi="MV Boli" w:cs="MV Boli"/>
                                <w:color w:val="FFFFFF" w:themeColor="background1"/>
                                <w:sz w:val="28"/>
                                <w:szCs w:val="28"/>
                              </w:rPr>
                              <w:t>elping our tiny humans deal with big emotions…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E9D00" id="_x0000_s1033" type="#_x0000_t202" style="position:absolute;margin-left:64.5pt;margin-top:.5pt;width:291.75pt;height:57.75pt;z-index:251674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" fillcolor="#1a4a5d" strokecolor="#4a9b82">
                <v:textbox>
                  <w:txbxContent>
                    <w:p w:rsidR="00014EA5" w:rsidRPr="0002014A" w:rsidRDefault="00014EA5" w:rsidP="00014EA5">
                      <w:pPr>
                        <w:shd w:val="clear" w:color="auto" w:fill="1A495D" w:themeFill="accent1" w:themeFillShade="80"/>
                        <w:jc w:val="center"/>
                        <w:rPr>
                          <w:rFonts w:ascii="MV Boli" w:hAnsi="MV Boli" w:cs="MV Boli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MV Boli" w:hAnsi="MV Boli" w:cs="MV Boli"/>
                          <w:color w:val="FFFFFF" w:themeColor="background1"/>
                          <w:sz w:val="28"/>
                          <w:szCs w:val="28"/>
                        </w:rPr>
                        <w:t>H</w:t>
                      </w:r>
                      <w:r w:rsidRPr="0002014A">
                        <w:rPr>
                          <w:rFonts w:ascii="MV Boli" w:hAnsi="MV Boli" w:cs="MV Boli"/>
                          <w:color w:val="FFFFFF" w:themeColor="background1"/>
                          <w:sz w:val="28"/>
                          <w:szCs w:val="28"/>
                        </w:rPr>
                        <w:t>elping our tiny humans deal with big emotions…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14EA5" w:rsidRPr="000C6A7B" w:rsidRDefault="00014EA5" w:rsidP="00014EA5"/>
    <w:p w:rsidR="00014EA5" w:rsidRPr="000C6A7B" w:rsidRDefault="00014EA5" w:rsidP="00014EA5"/>
    <w:p w:rsidR="00014EA5" w:rsidRPr="000C6A7B" w:rsidRDefault="00014EA5" w:rsidP="00014EA5"/>
    <w:p w:rsidR="00014EA5" w:rsidRPr="000C6A7B" w:rsidRDefault="00014EA5" w:rsidP="00014EA5"/>
    <w:p w:rsidR="00014EA5" w:rsidRPr="000C6A7B" w:rsidRDefault="00014EA5" w:rsidP="00014EA5"/>
    <w:p w:rsidR="00014EA5" w:rsidRPr="000C6A7B" w:rsidRDefault="00014EA5" w:rsidP="00014EA5"/>
    <w:p w:rsidR="00014EA5" w:rsidRDefault="00014EA5" w:rsidP="00014EA5"/>
    <w:p w:rsidR="00014EA5" w:rsidRDefault="00014EA5" w:rsidP="00014EA5">
      <w:pPr>
        <w:ind w:firstLine="720"/>
        <w:rPr>
          <w:rFonts w:ascii="MV Boli" w:hAnsi="MV Boli" w:cs="MV Boli"/>
          <w:sz w:val="32"/>
          <w:szCs w:val="32"/>
        </w:rPr>
      </w:pPr>
    </w:p>
    <w:p w:rsidR="00014EA5" w:rsidRDefault="00014EA5" w:rsidP="00014EA5">
      <w:pPr>
        <w:ind w:firstLine="720"/>
        <w:rPr>
          <w:rFonts w:ascii="MV Boli" w:hAnsi="MV Boli" w:cs="MV Boli"/>
          <w:sz w:val="32"/>
          <w:szCs w:val="32"/>
        </w:rPr>
      </w:pPr>
    </w:p>
    <w:p w:rsidR="00014EA5" w:rsidRDefault="00014EA5" w:rsidP="00014EA5">
      <w:pPr>
        <w:ind w:firstLine="720"/>
        <w:rPr>
          <w:rFonts w:ascii="MV Boli" w:hAnsi="MV Boli" w:cs="MV Boli"/>
          <w:sz w:val="32"/>
          <w:szCs w:val="32"/>
        </w:rPr>
      </w:pPr>
    </w:p>
    <w:p w:rsidR="00014EA5" w:rsidRPr="00FC03BD" w:rsidRDefault="00014EA5" w:rsidP="00014EA5">
      <w:pPr>
        <w:ind w:firstLine="720"/>
        <w:jc w:val="center"/>
        <w:rPr>
          <w:rFonts w:ascii="MV Boli" w:hAnsi="MV Boli" w:cs="MV Boli"/>
          <w:sz w:val="32"/>
          <w:szCs w:val="32"/>
        </w:rPr>
      </w:pPr>
      <w:r w:rsidRPr="00FC03BD">
        <w:rPr>
          <w:rFonts w:ascii="MV Boli" w:hAnsi="MV Boli" w:cs="MV Boli"/>
          <w:sz w:val="32"/>
          <w:szCs w:val="32"/>
        </w:rPr>
        <w:t>I</w:t>
      </w:r>
      <w:r>
        <w:rPr>
          <w:rFonts w:ascii="MV Boli" w:hAnsi="MV Boli" w:cs="MV Boli"/>
          <w:sz w:val="32"/>
          <w:szCs w:val="32"/>
        </w:rPr>
        <w:t>/we</w:t>
      </w:r>
      <w:r w:rsidRPr="00FC03BD">
        <w:rPr>
          <w:rFonts w:ascii="MV Boli" w:hAnsi="MV Boli" w:cs="MV Boli"/>
          <w:sz w:val="32"/>
          <w:szCs w:val="32"/>
        </w:rPr>
        <w:t xml:space="preserve"> would like to come to the Parents’Group on </w:t>
      </w:r>
      <w:r>
        <w:rPr>
          <w:rFonts w:ascii="MV Boli" w:hAnsi="MV Boli" w:cs="MV Boli"/>
          <w:sz w:val="32"/>
          <w:szCs w:val="32"/>
        </w:rPr>
        <w:t>4</w:t>
      </w:r>
      <w:r w:rsidRPr="00891451">
        <w:rPr>
          <w:rFonts w:ascii="MV Boli" w:hAnsi="MV Boli" w:cs="MV Boli"/>
          <w:sz w:val="32"/>
          <w:szCs w:val="32"/>
          <w:vertAlign w:val="superscript"/>
        </w:rPr>
        <w:t>th</w:t>
      </w:r>
      <w:r>
        <w:rPr>
          <w:rFonts w:ascii="MV Boli" w:hAnsi="MV Boli" w:cs="MV Boli"/>
          <w:sz w:val="32"/>
          <w:szCs w:val="32"/>
        </w:rPr>
        <w:t xml:space="preserve"> March 2025 at 9.20am</w:t>
      </w:r>
    </w:p>
    <w:p w:rsidR="00014EA5" w:rsidRPr="00FC03BD" w:rsidRDefault="00014EA5" w:rsidP="00014EA5">
      <w:pPr>
        <w:ind w:firstLine="720"/>
        <w:rPr>
          <w:rFonts w:ascii="MV Boli" w:hAnsi="MV Boli" w:cs="MV Boli"/>
          <w:sz w:val="32"/>
          <w:szCs w:val="32"/>
        </w:rPr>
      </w:pPr>
    </w:p>
    <w:p w:rsidR="00014EA5" w:rsidRPr="00FC03BD" w:rsidRDefault="00014EA5" w:rsidP="00014EA5">
      <w:pPr>
        <w:ind w:firstLine="720"/>
        <w:rPr>
          <w:rFonts w:ascii="MV Boli" w:hAnsi="MV Boli" w:cs="MV Boli"/>
          <w:sz w:val="32"/>
          <w:szCs w:val="32"/>
        </w:rPr>
      </w:pPr>
      <w:r w:rsidRPr="00FC03BD">
        <w:rPr>
          <w:rFonts w:ascii="MV Boli" w:hAnsi="MV Boli" w:cs="MV Boli"/>
          <w:sz w:val="32"/>
          <w:szCs w:val="32"/>
        </w:rPr>
        <w:t>My child’</w:t>
      </w:r>
      <w:r>
        <w:rPr>
          <w:rFonts w:ascii="MV Boli" w:hAnsi="MV Boli" w:cs="MV Boli"/>
          <w:sz w:val="32"/>
          <w:szCs w:val="32"/>
        </w:rPr>
        <w:t>s</w:t>
      </w:r>
      <w:r w:rsidRPr="00FC03BD">
        <w:rPr>
          <w:rFonts w:ascii="MV Boli" w:hAnsi="MV Boli" w:cs="MV Boli"/>
          <w:sz w:val="32"/>
          <w:szCs w:val="32"/>
        </w:rPr>
        <w:t xml:space="preserve"> name is……………………………………………………………………………………</w:t>
      </w:r>
    </w:p>
    <w:p w:rsidR="00014EA5" w:rsidRPr="00FC03BD" w:rsidRDefault="00014EA5" w:rsidP="00014EA5">
      <w:pPr>
        <w:ind w:firstLine="720"/>
        <w:rPr>
          <w:rFonts w:ascii="MV Boli" w:hAnsi="MV Boli" w:cs="MV Boli"/>
          <w:sz w:val="32"/>
          <w:szCs w:val="32"/>
        </w:rPr>
      </w:pPr>
    </w:p>
    <w:p w:rsidR="00014EA5" w:rsidRPr="00FC03BD" w:rsidRDefault="00014EA5" w:rsidP="00014EA5">
      <w:pPr>
        <w:ind w:firstLine="720"/>
        <w:rPr>
          <w:rFonts w:ascii="MV Boli" w:hAnsi="MV Boli" w:cs="MV Boli"/>
          <w:sz w:val="32"/>
          <w:szCs w:val="32"/>
        </w:rPr>
      </w:pPr>
      <w:r w:rsidRPr="00FC03BD">
        <w:rPr>
          <w:rFonts w:ascii="MV Boli" w:hAnsi="MV Boli" w:cs="MV Boli"/>
          <w:sz w:val="32"/>
          <w:szCs w:val="32"/>
        </w:rPr>
        <w:t>They are in Year……………………………………………………………………………………</w:t>
      </w:r>
    </w:p>
    <w:p w:rsidR="00014EA5" w:rsidRPr="00FC03BD" w:rsidRDefault="00014EA5" w:rsidP="000C6A7B">
      <w:pPr>
        <w:ind w:firstLine="720"/>
        <w:rPr>
          <w:rFonts w:ascii="MV Boli" w:hAnsi="MV Boli" w:cs="MV Boli"/>
          <w:sz w:val="32"/>
          <w:szCs w:val="32"/>
        </w:rPr>
      </w:pPr>
      <w:bookmarkStart w:id="0" w:name="_GoBack"/>
      <w:bookmarkEnd w:id="0"/>
    </w:p>
    <w:sectPr w:rsidR="00014EA5" w:rsidRPr="00FC03BD" w:rsidSect="00E65CBA">
      <w:pgSz w:w="12240" w:h="15840" w:code="1"/>
      <w:pgMar w:top="360" w:right="360" w:bottom="360" w:left="360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8E6" w:rsidRDefault="00DA18E6" w:rsidP="00C12F40">
      <w:r>
        <w:separator/>
      </w:r>
    </w:p>
  </w:endnote>
  <w:endnote w:type="continuationSeparator" w:id="0">
    <w:p w:rsidR="00DA18E6" w:rsidRDefault="00DA18E6" w:rsidP="00C12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8E6" w:rsidRDefault="00DA18E6" w:rsidP="00C12F40">
      <w:r>
        <w:separator/>
      </w:r>
    </w:p>
  </w:footnote>
  <w:footnote w:type="continuationSeparator" w:id="0">
    <w:p w:rsidR="00DA18E6" w:rsidRDefault="00DA18E6" w:rsidP="00C12F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8E6"/>
    <w:rsid w:val="00014EA5"/>
    <w:rsid w:val="0002014A"/>
    <w:rsid w:val="00064DD5"/>
    <w:rsid w:val="000C6A7B"/>
    <w:rsid w:val="000D247E"/>
    <w:rsid w:val="00184022"/>
    <w:rsid w:val="00194B1B"/>
    <w:rsid w:val="001B326D"/>
    <w:rsid w:val="001E0C45"/>
    <w:rsid w:val="002802ED"/>
    <w:rsid w:val="002A256B"/>
    <w:rsid w:val="002D182B"/>
    <w:rsid w:val="002D4CC9"/>
    <w:rsid w:val="00311472"/>
    <w:rsid w:val="003A591E"/>
    <w:rsid w:val="003B7DE5"/>
    <w:rsid w:val="00441C30"/>
    <w:rsid w:val="0047207A"/>
    <w:rsid w:val="00535DFE"/>
    <w:rsid w:val="005E4588"/>
    <w:rsid w:val="005F70E4"/>
    <w:rsid w:val="00606D3B"/>
    <w:rsid w:val="006E6861"/>
    <w:rsid w:val="0076254F"/>
    <w:rsid w:val="00770380"/>
    <w:rsid w:val="00891451"/>
    <w:rsid w:val="00904EDB"/>
    <w:rsid w:val="0091124A"/>
    <w:rsid w:val="009178ED"/>
    <w:rsid w:val="00A32DBA"/>
    <w:rsid w:val="00B024DE"/>
    <w:rsid w:val="00BB082A"/>
    <w:rsid w:val="00C12F40"/>
    <w:rsid w:val="00D74B73"/>
    <w:rsid w:val="00DA18E6"/>
    <w:rsid w:val="00E65CBA"/>
    <w:rsid w:val="00FC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4F1293C"/>
  <w15:chartTrackingRefBased/>
  <w15:docId w15:val="{DE1E2EB1-154F-49E1-A47F-85A6FFBCF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472"/>
    <w:rPr>
      <w:color w:val="21212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12F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12F40"/>
    <w:rPr>
      <w:color w:val="212120"/>
      <w:kern w:val="28"/>
    </w:rPr>
  </w:style>
  <w:style w:type="paragraph" w:styleId="Footer">
    <w:name w:val="footer"/>
    <w:basedOn w:val="Normal"/>
    <w:link w:val="FooterChar"/>
    <w:rsid w:val="00C12F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12F40"/>
    <w:rPr>
      <w:color w:val="212120"/>
      <w:kern w:val="28"/>
    </w:rPr>
  </w:style>
  <w:style w:type="paragraph" w:styleId="BalloonText">
    <w:name w:val="Balloon Text"/>
    <w:basedOn w:val="Normal"/>
    <w:link w:val="BalloonTextChar"/>
    <w:rsid w:val="002D4C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D4CC9"/>
    <w:rPr>
      <w:rFonts w:ascii="Segoe UI" w:hAnsi="Segoe UI" w:cs="Segoe UI"/>
      <w:color w:val="212120"/>
      <w:kern w:val="2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My%20Settings\Application%20Data\Microsoft\Templates\Technology%20business%20flyer%20(half-page,%202%20per%20page).dotx" TargetMode="Externa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Technology business flyer (half-page, 2 per page)</Template>
  <TotalTime>14</TotalTime>
  <Pages>2</Pages>
  <Words>44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Links>
    <vt:vector size="6" baseType="variant">
      <vt:variant>
        <vt:i4>3276913</vt:i4>
      </vt:variant>
      <vt:variant>
        <vt:i4>-1</vt:i4>
      </vt:variant>
      <vt:variant>
        <vt:i4>1027</vt:i4>
      </vt:variant>
      <vt:variant>
        <vt:i4>1</vt:i4>
      </vt:variant>
      <vt:variant>
        <vt:lpwstr>C:\Documents and Settings\tamic\Desktop\TC999D\TC9990701D-PB\TC9990701-IMG04.jpg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ST-WYNN-S</dc:creator>
  <cp:keywords/>
  <dc:description/>
  <cp:lastModifiedBy>ST-WYNN-S</cp:lastModifiedBy>
  <cp:revision>4</cp:revision>
  <cp:lastPrinted>2025-02-25T09:28:00Z</cp:lastPrinted>
  <dcterms:created xsi:type="dcterms:W3CDTF">2025-02-25T09:27:00Z</dcterms:created>
  <dcterms:modified xsi:type="dcterms:W3CDTF">2025-02-25T09:42:00Z</dcterms:modified>
</cp:coreProperties>
</file>